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6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5"/>
        <w:gridCol w:w="617"/>
        <w:gridCol w:w="2263"/>
        <w:gridCol w:w="414"/>
        <w:gridCol w:w="6468"/>
      </w:tblGrid>
      <w:tr w:rsidR="003D1B71" w:rsidRPr="00CA16E3" w:rsidTr="003C7D61">
        <w:trPr>
          <w:trHeight w:val="2143"/>
        </w:trPr>
        <w:tc>
          <w:tcPr>
            <w:tcW w:w="3585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7CE9E494" wp14:editId="33F304D1">
                      <wp:extent cx="66675" cy="45719"/>
                      <wp:effectExtent l="0" t="0" r="9525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45719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A2947" w:rsidRPr="00CA16E3" w:rsidRDefault="000A2947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" o:spid="_x0000_s1026" alt="Descripción: foto de cara de mujer" style="width:5.2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" stroked="f" strokeweight="1pt">
                      <v:fill r:id="rId12" o:title="foto de cara de mujer" recolor="t" rotate="t" type="frame"/>
                      <v:stroke joinstyle="miter"/>
                      <v:textbox>
                        <w:txbxContent>
                          <w:p w:rsidR="000A2947" w:rsidRPr="00CA16E3" w:rsidRDefault="000A2947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E35631">
              <w:rPr>
                <w:noProof/>
                <w:lang w:eastAsia="es-ES"/>
              </w:rPr>
              <w:drawing>
                <wp:inline distT="0" distB="0" distL="0" distR="0" wp14:anchorId="0D0C93EE" wp14:editId="3693C84F">
                  <wp:extent cx="1304925" cy="1790700"/>
                  <wp:effectExtent l="0" t="0" r="9525" b="0"/>
                  <wp:docPr id="5" name="Imagen 5" descr="C:\Users\Usuario\Documents\DOCUMENTO DE SILVIA\CURRICULUM VITAE\220272f3-2eab-434d-8a96-1ecf79a508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cuments\DOCUMENTO DE SILVIA\CURRICULUM VITAE\220272f3-2eab-434d-8a96-1ecf79a508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8" cy="179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468" w:type="dxa"/>
            <w:tcBorders>
              <w:bottom w:val="nil"/>
            </w:tcBorders>
          </w:tcPr>
          <w:p w:rsidR="003D1B71" w:rsidRPr="00665F95" w:rsidRDefault="00E35631" w:rsidP="00E35631">
            <w:pPr>
              <w:pStyle w:val="Ttulo"/>
            </w:pPr>
            <w:r>
              <w:t>Silvia</w:t>
            </w:r>
            <w:r w:rsidR="003D1B71" w:rsidRPr="00665F95">
              <w:rPr>
                <w:lang w:bidi="es-ES"/>
              </w:rPr>
              <w:br/>
            </w:r>
            <w:r w:rsidR="00615964">
              <w:t xml:space="preserve">           </w:t>
            </w:r>
            <w:proofErr w:type="spellStart"/>
            <w:r>
              <w:t>Grandi</w:t>
            </w:r>
            <w:proofErr w:type="spellEnd"/>
          </w:p>
        </w:tc>
      </w:tr>
      <w:tr w:rsidR="003D1B71" w:rsidRPr="00CA16E3" w:rsidTr="003C7D61">
        <w:trPr>
          <w:trHeight w:val="1613"/>
        </w:trPr>
        <w:tc>
          <w:tcPr>
            <w:tcW w:w="3585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4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68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sz w:val="22"/>
                <w:szCs w:val="22"/>
              </w:rPr>
              <w:id w:val="1196195576"/>
              <w:placeholder>
                <w:docPart w:val="EFE508D26F004A57A29DB3427101723D"/>
              </w:placeholder>
              <w:temporary/>
            </w:sdtPr>
            <w:sdtEndPr/>
            <w:sdtContent>
              <w:p w:rsidR="003D1B71" w:rsidRPr="007A10C1" w:rsidRDefault="003D1B71" w:rsidP="00F20161">
                <w:pPr>
                  <w:pStyle w:val="Ttulo2"/>
                  <w:rPr>
                    <w:sz w:val="22"/>
                    <w:szCs w:val="22"/>
                  </w:rPr>
                </w:pPr>
                <w:r w:rsidRPr="007A10C1">
                  <w:rPr>
                    <w:sz w:val="22"/>
                    <w:szCs w:val="22"/>
                  </w:rPr>
                  <w:t>Experiencia</w:t>
                </w:r>
              </w:p>
            </w:sdtContent>
          </w:sdt>
          <w:p w:rsidR="003D1B71" w:rsidRPr="007A10C1" w:rsidRDefault="00E35631" w:rsidP="00665F95">
            <w:pPr>
              <w:pStyle w:val="Fechas"/>
              <w:spacing w:line="216" w:lineRule="auto"/>
              <w:rPr>
                <w:rFonts w:eastAsia="Calibri"/>
                <w:b w:val="0"/>
                <w:sz w:val="22"/>
                <w:szCs w:val="22"/>
                <w:lang w:bidi="es-ES"/>
              </w:rPr>
            </w:pPr>
            <w:r w:rsidRPr="007A10C1">
              <w:rPr>
                <w:b w:val="0"/>
                <w:sz w:val="22"/>
                <w:szCs w:val="22"/>
              </w:rPr>
              <w:t xml:space="preserve">Actividad privada en mi consultorio </w:t>
            </w:r>
            <w:r w:rsidR="007A10C1">
              <w:rPr>
                <w:b w:val="0"/>
                <w:sz w:val="22"/>
                <w:szCs w:val="22"/>
              </w:rPr>
              <w:t>desde el 20/12/94</w:t>
            </w:r>
            <w:r w:rsidRPr="007A10C1">
              <w:rPr>
                <w:b w:val="0"/>
                <w:sz w:val="22"/>
                <w:szCs w:val="22"/>
              </w:rPr>
              <w:t xml:space="preserve"> a la actualidad</w:t>
            </w:r>
          </w:p>
          <w:p w:rsidR="00E35631" w:rsidRPr="007A10C1" w:rsidRDefault="00B17045" w:rsidP="00665F95">
            <w:pPr>
              <w:pStyle w:val="Fechas"/>
              <w:spacing w:line="216" w:lineRule="auto"/>
              <w:rPr>
                <w:rFonts w:eastAsia="Calibri"/>
                <w:b w:val="0"/>
                <w:sz w:val="22"/>
                <w:szCs w:val="22"/>
                <w:lang w:bidi="es-ES"/>
              </w:rPr>
            </w:pPr>
            <w:r>
              <w:rPr>
                <w:rFonts w:eastAsia="Calibri"/>
                <w:b w:val="0"/>
                <w:sz w:val="22"/>
                <w:szCs w:val="22"/>
                <w:lang w:bidi="es-ES"/>
              </w:rPr>
              <w:t>Hospital C</w:t>
            </w:r>
            <w:r w:rsidR="007A10C1">
              <w:rPr>
                <w:rFonts w:eastAsia="Calibri"/>
                <w:b w:val="0"/>
                <w:sz w:val="22"/>
                <w:szCs w:val="22"/>
                <w:lang w:bidi="es-ES"/>
              </w:rPr>
              <w:t>oronel O</w:t>
            </w:r>
            <w:r w:rsidR="007A10C1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>lavarría</w:t>
            </w:r>
            <w:r w:rsidR="00E35631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 xml:space="preserve"> año 1</w:t>
            </w:r>
            <w:r w:rsidR="00D8002E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 xml:space="preserve">994 a </w:t>
            </w:r>
            <w:r w:rsidR="00E35631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>1999</w:t>
            </w:r>
          </w:p>
          <w:p w:rsidR="00E35631" w:rsidRPr="007A10C1" w:rsidRDefault="007A10C1" w:rsidP="00665F95">
            <w:pPr>
              <w:pStyle w:val="Fechas"/>
              <w:spacing w:line="216" w:lineRule="auto"/>
              <w:rPr>
                <w:rFonts w:eastAsia="Calibri"/>
                <w:b w:val="0"/>
                <w:sz w:val="22"/>
                <w:szCs w:val="22"/>
                <w:lang w:bidi="es-ES"/>
              </w:rPr>
            </w:pPr>
            <w:r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>Atención</w:t>
            </w:r>
            <w:r w:rsidR="00E35631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 xml:space="preserve"> primaria en salas periféricas como odontóloga de planta </w:t>
            </w:r>
            <w:r w:rsidR="00D8002E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 xml:space="preserve">año 1999 a </w:t>
            </w:r>
            <w:r w:rsidR="00E35631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>2001</w:t>
            </w:r>
          </w:p>
          <w:p w:rsidR="00E35631" w:rsidRPr="007A10C1" w:rsidRDefault="00E35631" w:rsidP="00665F95">
            <w:pPr>
              <w:pStyle w:val="Fechas"/>
              <w:spacing w:line="216" w:lineRule="auto"/>
              <w:rPr>
                <w:rFonts w:eastAsia="Calibri"/>
                <w:b w:val="0"/>
                <w:sz w:val="22"/>
                <w:szCs w:val="22"/>
                <w:lang w:bidi="es-ES"/>
              </w:rPr>
            </w:pPr>
            <w:r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 xml:space="preserve">Dictante de cursos de </w:t>
            </w:r>
            <w:r w:rsidR="007A10C1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>Formación</w:t>
            </w:r>
            <w:r w:rsidR="00D8002E"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 xml:space="preserve"> agentes de salud bucal año 1996.</w:t>
            </w:r>
          </w:p>
          <w:p w:rsidR="00D8002E" w:rsidRPr="007A10C1" w:rsidRDefault="00D8002E" w:rsidP="00665F95">
            <w:pPr>
              <w:pStyle w:val="Fechas"/>
              <w:spacing w:line="216" w:lineRule="auto"/>
              <w:rPr>
                <w:rFonts w:eastAsia="Calibri"/>
                <w:sz w:val="22"/>
                <w:szCs w:val="22"/>
                <w:lang w:bidi="es-ES"/>
              </w:rPr>
            </w:pPr>
            <w:r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>Autora de artículos en la Revista Caja de Odontólogo prov</w:t>
            </w:r>
            <w:r w:rsidR="007A10C1">
              <w:rPr>
                <w:rFonts w:eastAsia="Calibri"/>
                <w:b w:val="0"/>
                <w:sz w:val="22"/>
                <w:szCs w:val="22"/>
                <w:lang w:bidi="es-ES"/>
              </w:rPr>
              <w:t>.</w:t>
            </w:r>
            <w:r w:rsidRPr="007A10C1">
              <w:rPr>
                <w:rFonts w:eastAsia="Calibri"/>
                <w:b w:val="0"/>
                <w:sz w:val="22"/>
                <w:szCs w:val="22"/>
                <w:lang w:bidi="es-ES"/>
              </w:rPr>
              <w:t xml:space="preserve"> de Bs As referidos a temas de ortodoncia</w:t>
            </w:r>
            <w:r w:rsidRPr="007A10C1">
              <w:rPr>
                <w:rFonts w:eastAsia="Calibri"/>
                <w:sz w:val="22"/>
                <w:szCs w:val="22"/>
                <w:lang w:bidi="es-ES"/>
              </w:rPr>
              <w:t>.</w:t>
            </w:r>
          </w:p>
          <w:p w:rsidR="00D8002E" w:rsidRPr="007A10C1" w:rsidRDefault="00D8002E" w:rsidP="00665F95">
            <w:pPr>
              <w:pStyle w:val="Fechas"/>
              <w:spacing w:line="216" w:lineRule="auto"/>
              <w:rPr>
                <w:rFonts w:eastAsia="Calibri"/>
                <w:sz w:val="22"/>
                <w:szCs w:val="22"/>
                <w:lang w:bidi="es-ES"/>
              </w:rPr>
            </w:pPr>
          </w:p>
          <w:p w:rsidR="00E35631" w:rsidRPr="007A10C1" w:rsidRDefault="00E35631" w:rsidP="00665F95">
            <w:pPr>
              <w:pStyle w:val="Fechas"/>
              <w:spacing w:line="216" w:lineRule="auto"/>
              <w:rPr>
                <w:rFonts w:eastAsia="Calibri"/>
                <w:sz w:val="22"/>
                <w:szCs w:val="22"/>
                <w:lang w:bidi="es-ES"/>
              </w:rPr>
            </w:pPr>
          </w:p>
          <w:p w:rsidR="00E35631" w:rsidRPr="007A10C1" w:rsidRDefault="00E35631" w:rsidP="00665F95">
            <w:pPr>
              <w:pStyle w:val="Fechas"/>
              <w:spacing w:line="216" w:lineRule="auto"/>
              <w:rPr>
                <w:rFonts w:eastAsia="Calibri"/>
                <w:sz w:val="22"/>
                <w:szCs w:val="22"/>
                <w:lang w:bidi="es-ES"/>
              </w:rPr>
            </w:pPr>
          </w:p>
          <w:p w:rsidR="00E35631" w:rsidRPr="007A10C1" w:rsidRDefault="00E35631" w:rsidP="00665F95">
            <w:pPr>
              <w:pStyle w:val="Fechas"/>
              <w:spacing w:line="216" w:lineRule="auto"/>
              <w:rPr>
                <w:sz w:val="22"/>
                <w:szCs w:val="22"/>
              </w:rPr>
            </w:pPr>
          </w:p>
          <w:p w:rsidR="003D1B71" w:rsidRPr="007A10C1" w:rsidRDefault="003D1B71" w:rsidP="00665F95">
            <w:pPr>
              <w:pStyle w:val="Experiencia"/>
              <w:spacing w:line="216" w:lineRule="auto"/>
              <w:rPr>
                <w:szCs w:val="22"/>
              </w:rPr>
            </w:pPr>
          </w:p>
          <w:p w:rsidR="003D1B71" w:rsidRPr="007A10C1" w:rsidRDefault="003D1B71" w:rsidP="00E35631">
            <w:pPr>
              <w:pStyle w:val="Fechas"/>
              <w:spacing w:line="216" w:lineRule="auto"/>
              <w:rPr>
                <w:sz w:val="22"/>
                <w:szCs w:val="22"/>
              </w:rPr>
            </w:pPr>
          </w:p>
          <w:p w:rsidR="003D1B71" w:rsidRPr="007A10C1" w:rsidRDefault="00D8002E" w:rsidP="00F20161">
            <w:pPr>
              <w:pStyle w:val="Ttulo2"/>
              <w:rPr>
                <w:sz w:val="22"/>
                <w:szCs w:val="22"/>
              </w:rPr>
            </w:pPr>
            <w:r w:rsidRPr="007A10C1">
              <w:rPr>
                <w:sz w:val="22"/>
                <w:szCs w:val="22"/>
              </w:rPr>
              <w:t>Formación  Académica</w:t>
            </w:r>
          </w:p>
          <w:p w:rsidR="00D8002E" w:rsidRPr="007A10C1" w:rsidRDefault="00D8002E" w:rsidP="00665F95">
            <w:pPr>
              <w:pStyle w:val="Nombredelaescuela"/>
              <w:spacing w:line="216" w:lineRule="auto"/>
            </w:pPr>
          </w:p>
          <w:p w:rsidR="00D8002E" w:rsidRPr="007A10C1" w:rsidRDefault="00D8002E" w:rsidP="00D8002E">
            <w:pPr>
              <w:pStyle w:val="Nombredelaescuela"/>
              <w:spacing w:line="216" w:lineRule="auto"/>
            </w:pPr>
            <w:r w:rsidRPr="007A10C1">
              <w:t xml:space="preserve">Estudios primarios y secundarios </w:t>
            </w:r>
            <w:r w:rsidRPr="007A10C1">
              <w:rPr>
                <w:lang w:bidi="es-ES"/>
              </w:rPr>
              <w:t>en la prov</w:t>
            </w:r>
            <w:r w:rsidR="007A10C1">
              <w:rPr>
                <w:lang w:bidi="es-ES"/>
              </w:rPr>
              <w:t>.</w:t>
            </w:r>
            <w:r w:rsidRPr="007A10C1">
              <w:rPr>
                <w:lang w:bidi="es-ES"/>
              </w:rPr>
              <w:t xml:space="preserve"> de Entre </w:t>
            </w:r>
            <w:r w:rsidR="007A10C1" w:rsidRPr="007A10C1">
              <w:rPr>
                <w:lang w:bidi="es-ES"/>
              </w:rPr>
              <w:t>Ríos</w:t>
            </w:r>
          </w:p>
          <w:p w:rsidR="003D1B71" w:rsidRPr="007A10C1" w:rsidRDefault="00D8002E" w:rsidP="00665F95">
            <w:pPr>
              <w:pStyle w:val="Listaconvietas"/>
              <w:spacing w:line="216" w:lineRule="auto"/>
            </w:pPr>
            <w:proofErr w:type="spellStart"/>
            <w:r w:rsidRPr="007A10C1">
              <w:t>Titulo</w:t>
            </w:r>
            <w:proofErr w:type="spellEnd"/>
            <w:r w:rsidRPr="007A10C1">
              <w:t xml:space="preserve"> de Bachiller año de egreso 1989</w:t>
            </w:r>
          </w:p>
          <w:p w:rsidR="00D8002E" w:rsidRPr="007A10C1" w:rsidRDefault="00D8002E" w:rsidP="00665F95">
            <w:pPr>
              <w:pStyle w:val="Listaconvietas"/>
              <w:spacing w:line="216" w:lineRule="auto"/>
            </w:pPr>
            <w:proofErr w:type="spellStart"/>
            <w:r w:rsidRPr="007A10C1">
              <w:t>Titulo</w:t>
            </w:r>
            <w:proofErr w:type="spellEnd"/>
            <w:r w:rsidRPr="007A10C1">
              <w:t xml:space="preserve"> de </w:t>
            </w:r>
            <w:r w:rsidR="007A10C1" w:rsidRPr="007A10C1">
              <w:t>Odontóloga</w:t>
            </w:r>
            <w:r w:rsidRPr="007A10C1">
              <w:t xml:space="preserve"> de UNLP año 1994</w:t>
            </w:r>
          </w:p>
          <w:p w:rsidR="003D1B71" w:rsidRPr="007A10C1" w:rsidRDefault="00F74AB7" w:rsidP="00F20161">
            <w:pPr>
              <w:pStyle w:val="Ttulo2"/>
              <w:rPr>
                <w:sz w:val="22"/>
                <w:szCs w:val="22"/>
              </w:rPr>
            </w:pPr>
            <w:r w:rsidRPr="007A10C1">
              <w:rPr>
                <w:sz w:val="22"/>
                <w:szCs w:val="22"/>
              </w:rPr>
              <w:t>Educación</w:t>
            </w:r>
            <w:r w:rsidR="00D8002E" w:rsidRPr="007A10C1">
              <w:rPr>
                <w:sz w:val="22"/>
                <w:szCs w:val="22"/>
              </w:rPr>
              <w:t xml:space="preserve"> </w:t>
            </w:r>
            <w:proofErr w:type="gramStart"/>
            <w:r w:rsidR="00B17045" w:rsidRPr="007A10C1">
              <w:rPr>
                <w:sz w:val="22"/>
                <w:szCs w:val="22"/>
              </w:rPr>
              <w:t>continua</w:t>
            </w:r>
            <w:proofErr w:type="gramEnd"/>
            <w:r w:rsidR="00D8002E" w:rsidRPr="007A10C1">
              <w:rPr>
                <w:sz w:val="22"/>
                <w:szCs w:val="22"/>
              </w:rPr>
              <w:t xml:space="preserve"> pre grado</w:t>
            </w:r>
          </w:p>
          <w:p w:rsidR="003D1B71" w:rsidRPr="007A10C1" w:rsidRDefault="00D8002E" w:rsidP="00665F95">
            <w:pPr>
              <w:spacing w:line="216" w:lineRule="auto"/>
            </w:pPr>
            <w:r w:rsidRPr="007A10C1">
              <w:t xml:space="preserve">Año 1993: ingles </w:t>
            </w:r>
            <w:r w:rsidR="00F74AB7" w:rsidRPr="007A10C1">
              <w:t>técnico</w:t>
            </w:r>
          </w:p>
          <w:p w:rsidR="00F74AB7" w:rsidRPr="007A10C1" w:rsidRDefault="00F74AB7" w:rsidP="00665F95">
            <w:pPr>
              <w:spacing w:line="216" w:lineRule="auto"/>
            </w:pPr>
            <w:r w:rsidRPr="007A10C1">
              <w:t xml:space="preserve">Año 1994 emergencias en cirugía, actualización en periodoncia y soluciones </w:t>
            </w:r>
            <w:r w:rsidR="007A10C1" w:rsidRPr="007A10C1">
              <w:t>protéticas</w:t>
            </w:r>
          </w:p>
          <w:p w:rsidR="003D1B71" w:rsidRPr="007A10C1" w:rsidRDefault="00F74AB7" w:rsidP="00F20161">
            <w:pPr>
              <w:pStyle w:val="Ttulo2"/>
              <w:rPr>
                <w:sz w:val="22"/>
                <w:szCs w:val="22"/>
              </w:rPr>
            </w:pPr>
            <w:r w:rsidRPr="007A10C1">
              <w:rPr>
                <w:sz w:val="22"/>
                <w:szCs w:val="22"/>
              </w:rPr>
              <w:t xml:space="preserve">Educación </w:t>
            </w:r>
            <w:proofErr w:type="gramStart"/>
            <w:r w:rsidR="00B17045" w:rsidRPr="007A10C1">
              <w:rPr>
                <w:sz w:val="22"/>
                <w:szCs w:val="22"/>
              </w:rPr>
              <w:t>continua</w:t>
            </w:r>
            <w:proofErr w:type="gramEnd"/>
            <w:r w:rsidRPr="007A10C1">
              <w:rPr>
                <w:sz w:val="22"/>
                <w:szCs w:val="22"/>
              </w:rPr>
              <w:t xml:space="preserve"> post grado de larga duración</w:t>
            </w:r>
          </w:p>
          <w:p w:rsidR="00F74AB7" w:rsidRPr="007A10C1" w:rsidRDefault="00F74AB7" w:rsidP="00F74AB7"/>
          <w:p w:rsidR="00F74AB7" w:rsidRPr="007A10C1" w:rsidRDefault="00F74AB7" w:rsidP="00665F95">
            <w:pPr>
              <w:spacing w:line="216" w:lineRule="auto"/>
            </w:pPr>
            <w:r w:rsidRPr="007A10C1">
              <w:t>Año 1996 al  1997  ortopedia de los maxilares  teórico-practico</w:t>
            </w:r>
          </w:p>
          <w:p w:rsidR="003D1B71" w:rsidRPr="007A10C1" w:rsidRDefault="00F74AB7" w:rsidP="00665F95">
            <w:pPr>
              <w:spacing w:line="216" w:lineRule="auto"/>
            </w:pPr>
            <w:r w:rsidRPr="007A10C1">
              <w:t xml:space="preserve">Dictado en el Hospital Zonal Materno Infantil de Azul </w:t>
            </w:r>
          </w:p>
          <w:p w:rsidR="00F74AB7" w:rsidRPr="007A10C1" w:rsidRDefault="007A10C1" w:rsidP="00665F95">
            <w:pPr>
              <w:spacing w:line="216" w:lineRule="auto"/>
            </w:pPr>
            <w:r w:rsidRPr="007A10C1">
              <w:t>Duración</w:t>
            </w:r>
            <w:r w:rsidR="00F74AB7" w:rsidRPr="007A10C1">
              <w:t xml:space="preserve"> </w:t>
            </w:r>
            <w:r w:rsidR="00F74AB7" w:rsidRPr="00B17045">
              <w:rPr>
                <w:b/>
              </w:rPr>
              <w:t>160</w:t>
            </w:r>
            <w:r w:rsidR="00F74AB7" w:rsidRPr="007A10C1">
              <w:t xml:space="preserve"> </w:t>
            </w:r>
            <w:proofErr w:type="spellStart"/>
            <w:r w:rsidR="00F74AB7" w:rsidRPr="007A10C1">
              <w:t>hs</w:t>
            </w:r>
            <w:proofErr w:type="spellEnd"/>
            <w:r w:rsidR="00F74AB7" w:rsidRPr="007A10C1">
              <w:t xml:space="preserve"> con evaluación final </w:t>
            </w:r>
          </w:p>
          <w:p w:rsidR="00F74AB7" w:rsidRPr="007A10C1" w:rsidRDefault="00F74AB7" w:rsidP="00665F95">
            <w:pPr>
              <w:spacing w:line="216" w:lineRule="auto"/>
            </w:pPr>
            <w:r w:rsidRPr="007A10C1">
              <w:t xml:space="preserve"> </w:t>
            </w:r>
          </w:p>
          <w:p w:rsidR="00F74AB7" w:rsidRPr="007A10C1" w:rsidRDefault="00F74AB7" w:rsidP="00665F95">
            <w:pPr>
              <w:spacing w:line="216" w:lineRule="auto"/>
            </w:pPr>
            <w:r w:rsidRPr="007A10C1">
              <w:t>Año 1999 al 2001 técnica de Arco Recto teórico-practico</w:t>
            </w:r>
          </w:p>
          <w:p w:rsidR="00F74AB7" w:rsidRPr="007A10C1" w:rsidRDefault="00F74AB7" w:rsidP="00665F95">
            <w:pPr>
              <w:spacing w:line="216" w:lineRule="auto"/>
            </w:pPr>
            <w:r w:rsidRPr="007A10C1">
              <w:t xml:space="preserve">Dictado </w:t>
            </w:r>
            <w:r w:rsidR="00D729CD" w:rsidRPr="007A10C1">
              <w:t>en la SOLP</w:t>
            </w:r>
          </w:p>
          <w:p w:rsidR="00F74AB7" w:rsidRDefault="00F74AB7" w:rsidP="00665F95">
            <w:pPr>
              <w:spacing w:line="216" w:lineRule="auto"/>
            </w:pPr>
            <w:r w:rsidRPr="007A10C1">
              <w:t xml:space="preserve">Duración </w:t>
            </w:r>
            <w:r w:rsidRPr="00B17045">
              <w:rPr>
                <w:b/>
              </w:rPr>
              <w:t>242</w:t>
            </w:r>
            <w:r w:rsidRPr="007A10C1">
              <w:t xml:space="preserve"> </w:t>
            </w:r>
            <w:proofErr w:type="spellStart"/>
            <w:r w:rsidRPr="007A10C1">
              <w:t>hs</w:t>
            </w:r>
            <w:proofErr w:type="spellEnd"/>
            <w:r w:rsidRPr="007A10C1">
              <w:t xml:space="preserve"> con evaluación final</w:t>
            </w:r>
          </w:p>
          <w:p w:rsidR="00F3199B" w:rsidRDefault="00F3199B" w:rsidP="00665F95">
            <w:pPr>
              <w:spacing w:line="216" w:lineRule="auto"/>
            </w:pPr>
          </w:p>
          <w:p w:rsidR="00F3199B" w:rsidRDefault="00F3199B" w:rsidP="00665F95">
            <w:pPr>
              <w:spacing w:line="216" w:lineRule="auto"/>
            </w:pPr>
          </w:p>
          <w:p w:rsidR="00F3199B" w:rsidRDefault="00F3199B" w:rsidP="00665F95">
            <w:pPr>
              <w:spacing w:line="216" w:lineRule="auto"/>
            </w:pPr>
          </w:p>
          <w:p w:rsidR="00F3199B" w:rsidRPr="007A10C1" w:rsidRDefault="00F3199B" w:rsidP="00665F95">
            <w:pPr>
              <w:spacing w:line="216" w:lineRule="auto"/>
            </w:pPr>
          </w:p>
          <w:p w:rsidR="00F74AB7" w:rsidRPr="007A10C1" w:rsidRDefault="00F74AB7" w:rsidP="00665F95">
            <w:pPr>
              <w:spacing w:line="216" w:lineRule="auto"/>
            </w:pPr>
          </w:p>
          <w:p w:rsidR="00F74AB7" w:rsidRPr="007A10C1" w:rsidRDefault="00F74AB7" w:rsidP="00665F95">
            <w:pPr>
              <w:spacing w:line="216" w:lineRule="auto"/>
            </w:pPr>
            <w:r w:rsidRPr="007A10C1">
              <w:lastRenderedPageBreak/>
              <w:t xml:space="preserve">Año 2005-2006-2007 </w:t>
            </w:r>
            <w:r w:rsidR="00D729CD" w:rsidRPr="007A10C1">
              <w:t>técnica</w:t>
            </w:r>
            <w:r w:rsidRPr="007A10C1">
              <w:t xml:space="preserve"> de Arco Recto, introducción a los microimplantes y ortodoncia lingual</w:t>
            </w:r>
            <w:r w:rsidR="00D729CD" w:rsidRPr="007A10C1">
              <w:t>, teórico practico</w:t>
            </w:r>
          </w:p>
          <w:p w:rsidR="00D729CD" w:rsidRPr="007A10C1" w:rsidRDefault="00D729CD" w:rsidP="00665F95">
            <w:pPr>
              <w:spacing w:line="216" w:lineRule="auto"/>
            </w:pPr>
            <w:r w:rsidRPr="007A10C1">
              <w:t>Dictado en la SOLP</w:t>
            </w:r>
          </w:p>
          <w:p w:rsidR="00D729CD" w:rsidRPr="007A10C1" w:rsidRDefault="003C7D61" w:rsidP="00665F95">
            <w:pPr>
              <w:spacing w:line="216" w:lineRule="auto"/>
            </w:pPr>
            <w:r w:rsidRPr="007A10C1">
              <w:t>Duración</w:t>
            </w:r>
            <w:r w:rsidR="00D729CD" w:rsidRPr="007A10C1">
              <w:t xml:space="preserve"> </w:t>
            </w:r>
            <w:r w:rsidR="00D729CD" w:rsidRPr="00B17045">
              <w:rPr>
                <w:b/>
              </w:rPr>
              <w:t>594</w:t>
            </w:r>
            <w:r w:rsidR="00D729CD" w:rsidRPr="007A10C1">
              <w:t xml:space="preserve"> </w:t>
            </w:r>
            <w:proofErr w:type="spellStart"/>
            <w:r w:rsidR="00D729CD" w:rsidRPr="007A10C1">
              <w:t>hs</w:t>
            </w:r>
            <w:proofErr w:type="spellEnd"/>
            <w:r w:rsidR="00D729CD" w:rsidRPr="007A10C1">
              <w:t xml:space="preserve"> con evaluación final</w:t>
            </w:r>
          </w:p>
          <w:p w:rsidR="003C7D61" w:rsidRPr="007A10C1" w:rsidRDefault="003C7D61" w:rsidP="00665F95">
            <w:pPr>
              <w:spacing w:line="216" w:lineRule="auto"/>
            </w:pPr>
          </w:p>
          <w:p w:rsidR="00D729CD" w:rsidRDefault="00122FA9" w:rsidP="00665F95">
            <w:pPr>
              <w:spacing w:line="216" w:lineRule="auto"/>
            </w:pPr>
            <w:r>
              <w:t xml:space="preserve">Año 1996 Odontología integral Niños </w:t>
            </w:r>
          </w:p>
          <w:p w:rsidR="00122FA9" w:rsidRDefault="00122FA9" w:rsidP="00665F95">
            <w:pPr>
              <w:spacing w:line="216" w:lineRule="auto"/>
            </w:pPr>
            <w:r>
              <w:t>Dictado en UBA</w:t>
            </w:r>
          </w:p>
          <w:p w:rsidR="00122FA9" w:rsidRDefault="00122FA9" w:rsidP="00665F95">
            <w:pPr>
              <w:spacing w:line="216" w:lineRule="auto"/>
            </w:pPr>
            <w:r>
              <w:t xml:space="preserve">Duración </w:t>
            </w:r>
            <w:r w:rsidRPr="00122FA9">
              <w:rPr>
                <w:b/>
              </w:rPr>
              <w:t xml:space="preserve">90 </w:t>
            </w:r>
            <w:proofErr w:type="spellStart"/>
            <w:r>
              <w:t>hs</w:t>
            </w:r>
            <w:proofErr w:type="spellEnd"/>
            <w:r>
              <w:t xml:space="preserve"> con evaluación final</w:t>
            </w:r>
          </w:p>
          <w:p w:rsidR="00122FA9" w:rsidRDefault="00122FA9" w:rsidP="00665F95">
            <w:pPr>
              <w:spacing w:line="216" w:lineRule="auto"/>
            </w:pPr>
          </w:p>
          <w:p w:rsidR="00122FA9" w:rsidRDefault="00122FA9" w:rsidP="00665F95">
            <w:pPr>
              <w:spacing w:line="216" w:lineRule="auto"/>
            </w:pPr>
            <w:r>
              <w:t>Año 1996 Odontología preventiva</w:t>
            </w:r>
          </w:p>
          <w:p w:rsidR="00122FA9" w:rsidRDefault="00122FA9" w:rsidP="00665F95">
            <w:pPr>
              <w:spacing w:line="216" w:lineRule="auto"/>
            </w:pPr>
            <w:r>
              <w:t>Dictado en la UBA</w:t>
            </w:r>
          </w:p>
          <w:p w:rsidR="00122FA9" w:rsidRDefault="00122FA9" w:rsidP="00665F95">
            <w:pPr>
              <w:spacing w:line="216" w:lineRule="auto"/>
            </w:pPr>
            <w:r>
              <w:t xml:space="preserve">Duración </w:t>
            </w:r>
            <w:r w:rsidRPr="00122FA9">
              <w:rPr>
                <w:b/>
              </w:rPr>
              <w:t>150</w:t>
            </w:r>
            <w:r>
              <w:t xml:space="preserve"> </w:t>
            </w:r>
            <w:proofErr w:type="spellStart"/>
            <w:r>
              <w:t>hs</w:t>
            </w:r>
            <w:proofErr w:type="spellEnd"/>
            <w:r>
              <w:t xml:space="preserve"> con evaluación final</w:t>
            </w:r>
          </w:p>
          <w:p w:rsidR="00122FA9" w:rsidRDefault="00122FA9" w:rsidP="00665F95">
            <w:pPr>
              <w:spacing w:line="216" w:lineRule="auto"/>
            </w:pPr>
          </w:p>
          <w:p w:rsidR="00122FA9" w:rsidRDefault="00122FA9" w:rsidP="00665F95">
            <w:pPr>
              <w:spacing w:line="216" w:lineRule="auto"/>
            </w:pPr>
            <w:r>
              <w:t xml:space="preserve">Año 1997 </w:t>
            </w:r>
            <w:proofErr w:type="spellStart"/>
            <w:r>
              <w:t>Periodncia</w:t>
            </w:r>
            <w:proofErr w:type="spellEnd"/>
            <w:r>
              <w:t xml:space="preserve"> </w:t>
            </w:r>
            <w:proofErr w:type="spellStart"/>
            <w:r>
              <w:t>Clinica</w:t>
            </w:r>
            <w:proofErr w:type="spellEnd"/>
          </w:p>
          <w:p w:rsidR="00122FA9" w:rsidRDefault="00122FA9" w:rsidP="00665F95">
            <w:pPr>
              <w:spacing w:line="216" w:lineRule="auto"/>
            </w:pPr>
            <w:r>
              <w:t xml:space="preserve">Dictado AOA </w:t>
            </w:r>
          </w:p>
          <w:p w:rsidR="00122FA9" w:rsidRDefault="00122FA9" w:rsidP="00665F95">
            <w:pPr>
              <w:spacing w:line="216" w:lineRule="auto"/>
            </w:pPr>
            <w:proofErr w:type="spellStart"/>
            <w:r>
              <w:t>Duracion</w:t>
            </w:r>
            <w:proofErr w:type="spellEnd"/>
            <w:r>
              <w:t xml:space="preserve"> </w:t>
            </w:r>
            <w:r w:rsidRPr="00122FA9">
              <w:rPr>
                <w:b/>
              </w:rPr>
              <w:t>63</w:t>
            </w:r>
            <w:r>
              <w:t xml:space="preserve"> </w:t>
            </w:r>
            <w:proofErr w:type="spellStart"/>
            <w:r>
              <w:t>hs</w:t>
            </w:r>
            <w:proofErr w:type="spellEnd"/>
            <w:r>
              <w:t xml:space="preserve"> con evaluación final </w:t>
            </w:r>
          </w:p>
          <w:p w:rsidR="00122FA9" w:rsidRPr="007A10C1" w:rsidRDefault="00122FA9" w:rsidP="00665F95">
            <w:pPr>
              <w:spacing w:line="216" w:lineRule="auto"/>
            </w:pPr>
          </w:p>
          <w:p w:rsidR="00D729CD" w:rsidRPr="007A10C1" w:rsidRDefault="00D729CD" w:rsidP="00665F95">
            <w:pPr>
              <w:spacing w:line="216" w:lineRule="auto"/>
            </w:pPr>
            <w:r w:rsidRPr="007A10C1">
              <w:t>Año 2010 al 2011 ortodoncia del adulto con énfasis en ortodoncia lingual</w:t>
            </w:r>
            <w:r w:rsidR="003C7D61" w:rsidRPr="007A10C1">
              <w:t>, teórico practico</w:t>
            </w:r>
          </w:p>
          <w:p w:rsidR="003C7D61" w:rsidRPr="007A10C1" w:rsidRDefault="003C7D61" w:rsidP="00665F95">
            <w:pPr>
              <w:spacing w:line="216" w:lineRule="auto"/>
            </w:pPr>
            <w:r w:rsidRPr="007A10C1">
              <w:t>Dictado en Colegio Odontólogos  IX de Mar del plata</w:t>
            </w:r>
          </w:p>
          <w:p w:rsidR="003C7D61" w:rsidRPr="007A10C1" w:rsidRDefault="003C7D61" w:rsidP="00665F95">
            <w:pPr>
              <w:spacing w:line="216" w:lineRule="auto"/>
            </w:pPr>
            <w:r w:rsidRPr="007A10C1">
              <w:t xml:space="preserve">Duración </w:t>
            </w:r>
            <w:r w:rsidRPr="00B17045">
              <w:rPr>
                <w:b/>
              </w:rPr>
              <w:t>264</w:t>
            </w:r>
            <w:r w:rsidRPr="007A10C1">
              <w:t xml:space="preserve"> </w:t>
            </w:r>
            <w:proofErr w:type="spellStart"/>
            <w:r w:rsidRPr="007A10C1">
              <w:t>hs</w:t>
            </w:r>
            <w:proofErr w:type="spellEnd"/>
            <w:r w:rsidRPr="007A10C1">
              <w:t xml:space="preserve"> con evaluación final </w:t>
            </w:r>
          </w:p>
          <w:p w:rsidR="00D729CD" w:rsidRPr="007A10C1" w:rsidRDefault="00D729CD" w:rsidP="00665F95">
            <w:pPr>
              <w:spacing w:line="216" w:lineRule="auto"/>
            </w:pPr>
          </w:p>
          <w:p w:rsidR="003E67BF" w:rsidRPr="007A10C1" w:rsidRDefault="003C7D61" w:rsidP="003E67BF">
            <w:pPr>
              <w:spacing w:line="216" w:lineRule="auto"/>
            </w:pPr>
            <w:r w:rsidRPr="007A10C1">
              <w:t>Año 20</w:t>
            </w:r>
            <w:r w:rsidR="003E67BF" w:rsidRPr="007A10C1">
              <w:t>09 curso Teórico Práctico de Implantologia Nivel 1 Dictado en Colegio Odontólogos  IX de Mar del plata</w:t>
            </w:r>
          </w:p>
          <w:p w:rsidR="003E67BF" w:rsidRPr="007A10C1" w:rsidRDefault="003E67BF" w:rsidP="003E67BF">
            <w:pPr>
              <w:spacing w:line="216" w:lineRule="auto"/>
            </w:pPr>
            <w:r w:rsidRPr="007A10C1">
              <w:t xml:space="preserve">Duración </w:t>
            </w:r>
            <w:r w:rsidRPr="00B17045">
              <w:rPr>
                <w:b/>
              </w:rPr>
              <w:t>160</w:t>
            </w:r>
            <w:r w:rsidRPr="007A10C1">
              <w:t xml:space="preserve"> </w:t>
            </w:r>
            <w:proofErr w:type="spellStart"/>
            <w:r w:rsidRPr="007A10C1">
              <w:t>hs</w:t>
            </w:r>
            <w:proofErr w:type="spellEnd"/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  <w:r w:rsidRPr="007A10C1">
              <w:t>Año 2010 curso Teórico Práctico de Implantologia Nivel 2</w:t>
            </w:r>
          </w:p>
          <w:p w:rsidR="003E67BF" w:rsidRPr="007A10C1" w:rsidRDefault="003E67BF" w:rsidP="003E67BF">
            <w:pPr>
              <w:spacing w:line="216" w:lineRule="auto"/>
            </w:pPr>
            <w:r w:rsidRPr="007A10C1">
              <w:t>Dictado en Colegio Odontólogos  IX de Mar del plata</w:t>
            </w:r>
          </w:p>
          <w:p w:rsidR="003E67BF" w:rsidRPr="007A10C1" w:rsidRDefault="003E67BF" w:rsidP="003E67BF">
            <w:pPr>
              <w:spacing w:line="216" w:lineRule="auto"/>
            </w:pPr>
            <w:r w:rsidRPr="007A10C1">
              <w:t xml:space="preserve">Duración </w:t>
            </w:r>
            <w:r w:rsidRPr="00B17045">
              <w:rPr>
                <w:b/>
              </w:rPr>
              <w:t>120</w:t>
            </w:r>
            <w:r w:rsidRPr="007A10C1">
              <w:t xml:space="preserve"> </w:t>
            </w:r>
            <w:proofErr w:type="spellStart"/>
            <w:r w:rsidRPr="007A10C1">
              <w:t>hs</w:t>
            </w:r>
            <w:proofErr w:type="spellEnd"/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  <w:r w:rsidRPr="007A10C1">
              <w:t>Año 2012 curso Teórico Práctico de Implantologia Nivel 3</w:t>
            </w:r>
          </w:p>
          <w:p w:rsidR="003E67BF" w:rsidRPr="007A10C1" w:rsidRDefault="003E67BF" w:rsidP="003E67BF">
            <w:pPr>
              <w:spacing w:line="216" w:lineRule="auto"/>
            </w:pPr>
            <w:r w:rsidRPr="007A10C1">
              <w:t>Dictado en Colegio Odontólogos  IX de Mar del plata</w:t>
            </w:r>
          </w:p>
          <w:p w:rsidR="003E67BF" w:rsidRPr="007A10C1" w:rsidRDefault="003E67BF" w:rsidP="003E67BF">
            <w:pPr>
              <w:spacing w:line="216" w:lineRule="auto"/>
            </w:pPr>
            <w:r w:rsidRPr="007A10C1">
              <w:t xml:space="preserve">Duración </w:t>
            </w:r>
            <w:r w:rsidRPr="00B17045">
              <w:rPr>
                <w:b/>
              </w:rPr>
              <w:t>120</w:t>
            </w:r>
            <w:r w:rsidRPr="007A10C1">
              <w:t xml:space="preserve"> </w:t>
            </w:r>
            <w:proofErr w:type="spellStart"/>
            <w:r w:rsidRPr="007A10C1">
              <w:t>hs</w:t>
            </w:r>
            <w:proofErr w:type="spellEnd"/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  <w:r w:rsidRPr="007A10C1">
              <w:t xml:space="preserve">Año 2013 Ateneo Actualización en Implantologia Oral </w:t>
            </w:r>
          </w:p>
          <w:p w:rsidR="003E67BF" w:rsidRPr="007A10C1" w:rsidRDefault="003E67BF" w:rsidP="003E67BF">
            <w:pPr>
              <w:spacing w:line="216" w:lineRule="auto"/>
            </w:pPr>
            <w:r w:rsidRPr="007A10C1">
              <w:t>Dictado en Colegio Odontólogos  IX de Mar del plata</w:t>
            </w:r>
          </w:p>
          <w:p w:rsidR="003E67BF" w:rsidRPr="007A10C1" w:rsidRDefault="003E67BF" w:rsidP="003E67BF">
            <w:pPr>
              <w:spacing w:line="216" w:lineRule="auto"/>
            </w:pPr>
            <w:r w:rsidRPr="007A10C1">
              <w:t xml:space="preserve">Duración </w:t>
            </w:r>
            <w:r w:rsidRPr="00897665">
              <w:rPr>
                <w:b/>
              </w:rPr>
              <w:t>80</w:t>
            </w:r>
            <w:r w:rsidRPr="007A10C1">
              <w:t xml:space="preserve"> </w:t>
            </w:r>
            <w:proofErr w:type="spellStart"/>
            <w:r w:rsidRPr="007A10C1">
              <w:t>hs</w:t>
            </w:r>
            <w:proofErr w:type="spellEnd"/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Default="00897665" w:rsidP="003E67BF">
            <w:pPr>
              <w:pStyle w:val="Ttul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Educación </w:t>
            </w:r>
            <w:r w:rsidR="003E67BF" w:rsidRPr="007A10C1">
              <w:rPr>
                <w:sz w:val="22"/>
                <w:szCs w:val="22"/>
              </w:rPr>
              <w:t xml:space="preserve"> post grado de corta duración</w:t>
            </w:r>
          </w:p>
          <w:p w:rsidR="00897665" w:rsidRDefault="00897665" w:rsidP="00897665"/>
          <w:p w:rsidR="00897665" w:rsidRDefault="00897665" w:rsidP="00897665">
            <w:r>
              <w:t xml:space="preserve">Año 1995 Traumatismo dentario ,duración 6 </w:t>
            </w:r>
            <w:proofErr w:type="spellStart"/>
            <w:r>
              <w:t>hs</w:t>
            </w:r>
            <w:proofErr w:type="spellEnd"/>
          </w:p>
          <w:p w:rsidR="00897665" w:rsidRDefault="00897665" w:rsidP="00897665">
            <w:r>
              <w:t xml:space="preserve">Año 1995 Periodoncia, duración 9 </w:t>
            </w:r>
            <w:proofErr w:type="spellStart"/>
            <w:r>
              <w:t>hs</w:t>
            </w:r>
            <w:proofErr w:type="spellEnd"/>
          </w:p>
          <w:p w:rsidR="00897665" w:rsidRDefault="00897665" w:rsidP="00897665">
            <w:r>
              <w:t xml:space="preserve">Año 1996 </w:t>
            </w:r>
            <w:r w:rsidR="005A516F">
              <w:t>Farmacología</w:t>
            </w:r>
            <w:r>
              <w:t xml:space="preserve">, duración 8 </w:t>
            </w:r>
            <w:proofErr w:type="spellStart"/>
            <w:r>
              <w:t>hs</w:t>
            </w:r>
            <w:proofErr w:type="spellEnd"/>
          </w:p>
          <w:p w:rsidR="00897665" w:rsidRDefault="00897665" w:rsidP="00897665">
            <w:r>
              <w:t xml:space="preserve">Año 1996 </w:t>
            </w:r>
            <w:r w:rsidR="005A516F">
              <w:t>Adhesión</w:t>
            </w:r>
            <w:r>
              <w:t xml:space="preserve"> clínica, duración 3 </w:t>
            </w:r>
            <w:proofErr w:type="spellStart"/>
            <w:r>
              <w:t>hs</w:t>
            </w:r>
            <w:proofErr w:type="spellEnd"/>
          </w:p>
          <w:p w:rsidR="00897665" w:rsidRDefault="00897665" w:rsidP="00897665">
            <w:r>
              <w:t xml:space="preserve">Año 1996 </w:t>
            </w:r>
            <w:r w:rsidR="005A516F">
              <w:t>Odontología</w:t>
            </w:r>
            <w:r w:rsidR="00122FA9">
              <w:t xml:space="preserve"> integral niños 1,2 y 3 </w:t>
            </w:r>
          </w:p>
          <w:p w:rsidR="00122FA9" w:rsidRDefault="00122FA9" w:rsidP="00897665">
            <w:r>
              <w:t xml:space="preserve">Año 1996 </w:t>
            </w:r>
            <w:r w:rsidR="005A516F">
              <w:t>Radiofónica</w:t>
            </w:r>
            <w:r>
              <w:t xml:space="preserve"> Sanitaria , duración 16 </w:t>
            </w:r>
            <w:proofErr w:type="spellStart"/>
            <w:r>
              <w:t>hs</w:t>
            </w:r>
            <w:proofErr w:type="spellEnd"/>
          </w:p>
          <w:p w:rsidR="00122FA9" w:rsidRDefault="00122FA9" w:rsidP="00897665">
            <w:r>
              <w:t xml:space="preserve">Año 1996 Cirugía COA , 32 </w:t>
            </w:r>
            <w:proofErr w:type="spellStart"/>
            <w:r>
              <w:t>hs</w:t>
            </w:r>
            <w:proofErr w:type="spellEnd"/>
          </w:p>
          <w:p w:rsidR="00122FA9" w:rsidRDefault="00122FA9" w:rsidP="00897665">
            <w:r>
              <w:t xml:space="preserve">Año 1996 </w:t>
            </w:r>
            <w:r w:rsidR="005A516F">
              <w:t>Farmacología</w:t>
            </w:r>
            <w:r>
              <w:t xml:space="preserve"> </w:t>
            </w:r>
            <w:r w:rsidR="005A516F">
              <w:t>Clínica</w:t>
            </w:r>
            <w:r>
              <w:t>, 8hs</w:t>
            </w:r>
          </w:p>
          <w:p w:rsidR="00122FA9" w:rsidRDefault="00122FA9" w:rsidP="00897665">
            <w:r>
              <w:t xml:space="preserve">Año 1996 </w:t>
            </w:r>
            <w:r w:rsidR="005A516F">
              <w:t>Actualización</w:t>
            </w:r>
            <w:r>
              <w:t xml:space="preserve"> en ortodoncia COA, 16 </w:t>
            </w:r>
            <w:proofErr w:type="spellStart"/>
            <w:r>
              <w:t>hs</w:t>
            </w:r>
            <w:proofErr w:type="spellEnd"/>
          </w:p>
          <w:p w:rsidR="00122FA9" w:rsidRDefault="00122FA9" w:rsidP="00897665">
            <w:r>
              <w:t xml:space="preserve">Año 1997 </w:t>
            </w:r>
            <w:r w:rsidR="005A516F">
              <w:t>Estética</w:t>
            </w:r>
            <w:r>
              <w:t xml:space="preserve"> en Operatoria Dental ,8hs</w:t>
            </w:r>
          </w:p>
          <w:p w:rsidR="00122FA9" w:rsidRDefault="00122FA9" w:rsidP="00897665">
            <w:r>
              <w:lastRenderedPageBreak/>
              <w:t>Año 1997 Periodoncia clínica, 63</w:t>
            </w:r>
            <w:r w:rsidR="00E72F5A">
              <w:t xml:space="preserve"> </w:t>
            </w:r>
            <w:proofErr w:type="spellStart"/>
            <w:r w:rsidR="00E72F5A">
              <w:t>hs</w:t>
            </w:r>
            <w:proofErr w:type="spellEnd"/>
          </w:p>
          <w:p w:rsidR="00E72F5A" w:rsidRDefault="00E72F5A" w:rsidP="00897665">
            <w:r>
              <w:t>Año 1998 Jornadas Interdisciplinarias  en AOA</w:t>
            </w:r>
          </w:p>
          <w:p w:rsidR="00E72F5A" w:rsidRDefault="00E72F5A" w:rsidP="00897665">
            <w:r>
              <w:t>Año 1998 Operatoria Dental , 8hs</w:t>
            </w:r>
          </w:p>
          <w:p w:rsidR="00E72F5A" w:rsidRDefault="00E72F5A" w:rsidP="00897665">
            <w:r>
              <w:t xml:space="preserve">Año 1999 </w:t>
            </w:r>
            <w:r w:rsidR="005A516F">
              <w:t>Prótesis</w:t>
            </w:r>
            <w:r>
              <w:t xml:space="preserve"> Fija , 8hs</w:t>
            </w:r>
          </w:p>
          <w:p w:rsidR="00E72F5A" w:rsidRDefault="00E72F5A" w:rsidP="00897665">
            <w:r>
              <w:t>Año 2000 Certificado de Reconocimiento de la FOTBA por la contribución en el Campo de la Salud Bucodental</w:t>
            </w:r>
          </w:p>
          <w:p w:rsidR="00E72F5A" w:rsidRDefault="00E72F5A" w:rsidP="00897665">
            <w:r>
              <w:t xml:space="preserve">Año </w:t>
            </w:r>
            <w:r w:rsidR="001C53B2">
              <w:t xml:space="preserve">2007 Jornadas de Ortodoncia Lingual </w:t>
            </w:r>
          </w:p>
          <w:p w:rsidR="001C53B2" w:rsidRDefault="001C53B2" w:rsidP="00897665">
            <w:r>
              <w:t xml:space="preserve">Año 2007 </w:t>
            </w:r>
            <w:r w:rsidR="005A516F">
              <w:t>Ortodoncia</w:t>
            </w:r>
            <w:r>
              <w:t xml:space="preserve"> Lingual, 8hs</w:t>
            </w:r>
          </w:p>
          <w:p w:rsidR="001C53B2" w:rsidRDefault="001C53B2" w:rsidP="00897665">
            <w:r>
              <w:t xml:space="preserve">Año 2012 </w:t>
            </w:r>
            <w:r w:rsidR="005A516F">
              <w:t>Estética</w:t>
            </w:r>
            <w:r>
              <w:t xml:space="preserve"> y </w:t>
            </w:r>
            <w:r w:rsidR="005A516F">
              <w:t>Adhesiva</w:t>
            </w:r>
            <w:r>
              <w:t xml:space="preserve">, 15 </w:t>
            </w:r>
            <w:proofErr w:type="spellStart"/>
            <w:r>
              <w:t>hs</w:t>
            </w:r>
            <w:proofErr w:type="spellEnd"/>
          </w:p>
          <w:p w:rsidR="001C53B2" w:rsidRDefault="001C53B2" w:rsidP="00897665">
            <w:r>
              <w:t>Año 2012 Congreso de APA</w:t>
            </w:r>
          </w:p>
          <w:p w:rsidR="001C53B2" w:rsidRDefault="001C53B2" w:rsidP="00897665">
            <w:r>
              <w:t xml:space="preserve">Año 2012 </w:t>
            </w:r>
            <w:r w:rsidR="005A516F">
              <w:t>Prótesis</w:t>
            </w:r>
            <w:r>
              <w:t xml:space="preserve"> Implanto Soportada, 15 </w:t>
            </w:r>
            <w:proofErr w:type="spellStart"/>
            <w:r>
              <w:t>hs</w:t>
            </w:r>
            <w:proofErr w:type="spellEnd"/>
          </w:p>
          <w:p w:rsidR="001C53B2" w:rsidRDefault="001C53B2" w:rsidP="00897665">
            <w:r>
              <w:t xml:space="preserve">Año 2014 </w:t>
            </w:r>
            <w:r w:rsidR="005A516F">
              <w:t>Rehabilitación</w:t>
            </w:r>
            <w:r>
              <w:t xml:space="preserve"> </w:t>
            </w:r>
            <w:r w:rsidR="005A516F">
              <w:t>Estética</w:t>
            </w:r>
            <w:r>
              <w:t xml:space="preserve">, 8 </w:t>
            </w:r>
            <w:proofErr w:type="spellStart"/>
            <w:r>
              <w:t>hs</w:t>
            </w:r>
            <w:proofErr w:type="spellEnd"/>
          </w:p>
          <w:p w:rsidR="001C53B2" w:rsidRDefault="001C53B2" w:rsidP="00897665">
            <w:r>
              <w:t xml:space="preserve">Año 2014 </w:t>
            </w:r>
            <w:r w:rsidR="005A516F">
              <w:t>Diagnósticos</w:t>
            </w:r>
            <w:r>
              <w:t xml:space="preserve"> de Mal </w:t>
            </w:r>
            <w:r w:rsidR="005A516F">
              <w:t>Oclusión</w:t>
            </w:r>
            <w:r>
              <w:t xml:space="preserve"> CO  VIII, 2 </w:t>
            </w:r>
            <w:proofErr w:type="spellStart"/>
            <w:r>
              <w:t>hs</w:t>
            </w:r>
            <w:proofErr w:type="spellEnd"/>
          </w:p>
          <w:p w:rsidR="001C53B2" w:rsidRDefault="001C53B2" w:rsidP="00897665">
            <w:r>
              <w:t xml:space="preserve">Año 2014 </w:t>
            </w:r>
            <w:r w:rsidR="005A516F">
              <w:t>Cirugía</w:t>
            </w:r>
            <w:r>
              <w:t xml:space="preserve">  CO VIII, 2hs</w:t>
            </w:r>
          </w:p>
          <w:p w:rsidR="001C53B2" w:rsidRDefault="001C53B2" w:rsidP="00897665">
            <w:r>
              <w:t xml:space="preserve">Año 2015 APA   Miembro Activo </w:t>
            </w:r>
          </w:p>
          <w:p w:rsidR="001C53B2" w:rsidRDefault="001C53B2" w:rsidP="00897665">
            <w:r>
              <w:t xml:space="preserve">Año 2018 Jornadas de Implantologia SOLP, 7 </w:t>
            </w:r>
            <w:proofErr w:type="spellStart"/>
            <w:r>
              <w:t>hs</w:t>
            </w:r>
            <w:proofErr w:type="spellEnd"/>
          </w:p>
          <w:p w:rsidR="001C53B2" w:rsidRDefault="001C53B2" w:rsidP="00897665">
            <w:r>
              <w:t>Año 2019 a la actualidad  Curso Implantes CO Tandil</w:t>
            </w:r>
          </w:p>
          <w:p w:rsidR="001C53B2" w:rsidRDefault="001C53B2" w:rsidP="00897665">
            <w:r>
              <w:t>Año 2020 Carillas, 8hs</w:t>
            </w:r>
          </w:p>
          <w:p w:rsidR="00122FA9" w:rsidRPr="00897665" w:rsidRDefault="001C53B2" w:rsidP="00897665">
            <w:r>
              <w:t xml:space="preserve">Año 2020 </w:t>
            </w:r>
            <w:r w:rsidR="005A516F">
              <w:t>Prótesis</w:t>
            </w:r>
            <w:bookmarkStart w:id="0" w:name="_GoBack"/>
            <w:bookmarkEnd w:id="0"/>
            <w:r w:rsidR="005A516F">
              <w:t xml:space="preserve"> sobre Implantes , 8 </w:t>
            </w:r>
            <w:proofErr w:type="spellStart"/>
            <w:r w:rsidR="005A516F">
              <w:t>hs</w:t>
            </w:r>
            <w:proofErr w:type="spellEnd"/>
          </w:p>
          <w:p w:rsidR="003E67BF" w:rsidRPr="007A10C1" w:rsidRDefault="003E67BF" w:rsidP="003E67BF"/>
          <w:p w:rsidR="003E67BF" w:rsidRPr="007A10C1" w:rsidRDefault="003E67BF" w:rsidP="003E67BF">
            <w:r w:rsidRPr="007A10C1">
              <w:t>Capacitaciones en diferentes especialidades odontológicas</w:t>
            </w:r>
            <w:r w:rsidR="007A10C1">
              <w:t xml:space="preserve"> hasta el día de la fecha con la utilización de plataforma virtuales</w:t>
            </w:r>
            <w:r w:rsidR="005A516F">
              <w:t xml:space="preserve"> </w:t>
            </w:r>
          </w:p>
          <w:p w:rsidR="003E67BF" w:rsidRPr="007A10C1" w:rsidRDefault="003E67BF" w:rsidP="003E67BF"/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3E67BF">
            <w:pPr>
              <w:spacing w:line="216" w:lineRule="auto"/>
            </w:pPr>
          </w:p>
          <w:p w:rsidR="003E67BF" w:rsidRPr="007A10C1" w:rsidRDefault="003E67BF" w:rsidP="00665F95">
            <w:pPr>
              <w:spacing w:line="216" w:lineRule="auto"/>
            </w:pPr>
          </w:p>
          <w:p w:rsidR="00D729CD" w:rsidRPr="007A10C1" w:rsidRDefault="00D729CD" w:rsidP="00665F95">
            <w:pPr>
              <w:spacing w:line="216" w:lineRule="auto"/>
            </w:pPr>
          </w:p>
          <w:p w:rsidR="00D729CD" w:rsidRPr="007A10C1" w:rsidRDefault="00D729CD" w:rsidP="00665F95">
            <w:pPr>
              <w:spacing w:line="216" w:lineRule="auto"/>
            </w:pPr>
          </w:p>
          <w:p w:rsidR="00F74AB7" w:rsidRPr="007A10C1" w:rsidRDefault="00F74AB7" w:rsidP="00665F95">
            <w:pPr>
              <w:spacing w:line="216" w:lineRule="auto"/>
            </w:pPr>
          </w:p>
          <w:p w:rsidR="003D1B71" w:rsidRPr="007A10C1" w:rsidRDefault="003D1B71" w:rsidP="00F20161">
            <w:pPr>
              <w:pStyle w:val="Ttulo2"/>
              <w:rPr>
                <w:sz w:val="22"/>
                <w:szCs w:val="22"/>
              </w:rPr>
            </w:pPr>
          </w:p>
          <w:p w:rsidR="003D1B71" w:rsidRPr="007A10C1" w:rsidRDefault="003D1B71" w:rsidP="007A10C1">
            <w:pPr>
              <w:spacing w:line="216" w:lineRule="auto"/>
            </w:pPr>
          </w:p>
        </w:tc>
      </w:tr>
      <w:tr w:rsidR="003D1B71" w:rsidRPr="00CA16E3" w:rsidTr="003C7D61">
        <w:trPr>
          <w:trHeight w:val="1181"/>
        </w:trPr>
        <w:tc>
          <w:tcPr>
            <w:tcW w:w="705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880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14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551"/>
        </w:trPr>
        <w:tc>
          <w:tcPr>
            <w:tcW w:w="705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BD4ADC1" wp14:editId="791A7F7B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5AA61994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5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3D1B71" w:rsidRPr="00CA16E3" w:rsidRDefault="00E35631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Cabral 2520</w:t>
            </w:r>
          </w:p>
          <w:p w:rsidR="003D1B71" w:rsidRPr="00CA16E3" w:rsidRDefault="00E35631" w:rsidP="00E3563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Olavarria,7400</w:t>
            </w:r>
          </w:p>
        </w:tc>
        <w:tc>
          <w:tcPr>
            <w:tcW w:w="414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186"/>
        </w:trPr>
        <w:tc>
          <w:tcPr>
            <w:tcW w:w="705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14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633"/>
        </w:trPr>
        <w:tc>
          <w:tcPr>
            <w:tcW w:w="705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37CB1EA" wp14:editId="61C21C7F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079535D7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7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3D1B71" w:rsidRPr="00CA16E3" w:rsidRDefault="00E35631" w:rsidP="00E3563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2284-693348</w:t>
            </w:r>
          </w:p>
        </w:tc>
        <w:tc>
          <w:tcPr>
            <w:tcW w:w="414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186"/>
        </w:trPr>
        <w:tc>
          <w:tcPr>
            <w:tcW w:w="705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14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642"/>
        </w:trPr>
        <w:tc>
          <w:tcPr>
            <w:tcW w:w="705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816E105" wp14:editId="70C331DD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21F6496C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9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:rsidR="00615964" w:rsidRDefault="00E35631" w:rsidP="00E35631">
            <w:pPr>
              <w:pStyle w:val="Informacin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Silvia.grandi</w:t>
            </w:r>
            <w:proofErr w:type="spellEnd"/>
            <w:r>
              <w:rPr>
                <w:lang w:val="es-ES_tradnl"/>
              </w:rPr>
              <w:t>@</w:t>
            </w:r>
          </w:p>
          <w:p w:rsidR="003D1B71" w:rsidRPr="00CA16E3" w:rsidRDefault="00E35631" w:rsidP="00E3563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hotmail.com</w:t>
            </w:r>
          </w:p>
        </w:tc>
        <w:tc>
          <w:tcPr>
            <w:tcW w:w="414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177"/>
        </w:trPr>
        <w:tc>
          <w:tcPr>
            <w:tcW w:w="705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14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642"/>
        </w:trPr>
        <w:tc>
          <w:tcPr>
            <w:tcW w:w="705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263" w:type="dxa"/>
            <w:vAlign w:val="center"/>
          </w:tcPr>
          <w:p w:rsidR="003D1B71" w:rsidRPr="00CA16E3" w:rsidRDefault="003D1B71" w:rsidP="00E35631">
            <w:pPr>
              <w:pStyle w:val="Informacin"/>
              <w:rPr>
                <w:lang w:val="es-ES_tradnl"/>
              </w:rPr>
            </w:pPr>
          </w:p>
        </w:tc>
        <w:tc>
          <w:tcPr>
            <w:tcW w:w="414" w:type="dxa"/>
            <w:vMerge/>
          </w:tcPr>
          <w:p w:rsidR="003D1B71" w:rsidRPr="00CA16E3" w:rsidRDefault="003D1B71" w:rsidP="000A2947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C7D61">
        <w:trPr>
          <w:trHeight w:val="4131"/>
        </w:trPr>
        <w:tc>
          <w:tcPr>
            <w:tcW w:w="705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880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14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468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BE9" w:rsidRDefault="00A15BE9" w:rsidP="00590471">
      <w:r>
        <w:separator/>
      </w:r>
    </w:p>
  </w:endnote>
  <w:endnote w:type="continuationSeparator" w:id="0">
    <w:p w:rsidR="00A15BE9" w:rsidRDefault="00A15BE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BE9" w:rsidRDefault="00A15BE9" w:rsidP="00590471">
      <w:r>
        <w:separator/>
      </w:r>
    </w:p>
  </w:footnote>
  <w:footnote w:type="continuationSeparator" w:id="0">
    <w:p w:rsidR="00A15BE9" w:rsidRDefault="00A15BE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947" w:rsidRPr="00665F95" w:rsidRDefault="000A294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w15="http://schemas.microsoft.com/office/word/2012/wordml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1C795752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47"/>
    <w:rsid w:val="00060042"/>
    <w:rsid w:val="0008685D"/>
    <w:rsid w:val="00090860"/>
    <w:rsid w:val="000A2947"/>
    <w:rsid w:val="000D0023"/>
    <w:rsid w:val="00112FD7"/>
    <w:rsid w:val="00122FA9"/>
    <w:rsid w:val="00150ABD"/>
    <w:rsid w:val="001946FC"/>
    <w:rsid w:val="001C53B2"/>
    <w:rsid w:val="001F7893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C7D61"/>
    <w:rsid w:val="003D1B71"/>
    <w:rsid w:val="003E67BF"/>
    <w:rsid w:val="003E73F9"/>
    <w:rsid w:val="004E158A"/>
    <w:rsid w:val="004E6912"/>
    <w:rsid w:val="00565C77"/>
    <w:rsid w:val="0056708E"/>
    <w:rsid w:val="005801E5"/>
    <w:rsid w:val="00590471"/>
    <w:rsid w:val="005A516F"/>
    <w:rsid w:val="005D01FA"/>
    <w:rsid w:val="00615964"/>
    <w:rsid w:val="00653E17"/>
    <w:rsid w:val="00665F95"/>
    <w:rsid w:val="006A08E8"/>
    <w:rsid w:val="006D79A8"/>
    <w:rsid w:val="0072353B"/>
    <w:rsid w:val="007575B6"/>
    <w:rsid w:val="007721CF"/>
    <w:rsid w:val="007A10C1"/>
    <w:rsid w:val="007A3BC8"/>
    <w:rsid w:val="007B3C81"/>
    <w:rsid w:val="007D67CA"/>
    <w:rsid w:val="007E668F"/>
    <w:rsid w:val="007E7CE6"/>
    <w:rsid w:val="007F5B63"/>
    <w:rsid w:val="00803A0A"/>
    <w:rsid w:val="008152B5"/>
    <w:rsid w:val="00846CB9"/>
    <w:rsid w:val="008566AA"/>
    <w:rsid w:val="00897665"/>
    <w:rsid w:val="008A1E6E"/>
    <w:rsid w:val="008C024F"/>
    <w:rsid w:val="008C2CFC"/>
    <w:rsid w:val="00912DC8"/>
    <w:rsid w:val="00931627"/>
    <w:rsid w:val="009475DC"/>
    <w:rsid w:val="00967B93"/>
    <w:rsid w:val="009D090F"/>
    <w:rsid w:val="00A15BE9"/>
    <w:rsid w:val="00A31464"/>
    <w:rsid w:val="00A31B16"/>
    <w:rsid w:val="00A33613"/>
    <w:rsid w:val="00A47A8D"/>
    <w:rsid w:val="00AC6C7E"/>
    <w:rsid w:val="00B17045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729CD"/>
    <w:rsid w:val="00D8002E"/>
    <w:rsid w:val="00DC3F0A"/>
    <w:rsid w:val="00E26AED"/>
    <w:rsid w:val="00E35631"/>
    <w:rsid w:val="00E72F5A"/>
    <w:rsid w:val="00E73AB8"/>
    <w:rsid w:val="00E90A60"/>
    <w:rsid w:val="00ED47F7"/>
    <w:rsid w:val="00EE7E09"/>
    <w:rsid w:val="00F0223C"/>
    <w:rsid w:val="00F20161"/>
    <w:rsid w:val="00F3199B"/>
    <w:rsid w:val="00F3235D"/>
    <w:rsid w:val="00F32393"/>
    <w:rsid w:val="00F74AB7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ccio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FE508D26F004A57A29DB34271017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99C34-07B2-4D8E-BB8F-6D840F415178}"/>
      </w:docPartPr>
      <w:docPartBody>
        <w:p w:rsidR="00800FFA" w:rsidRDefault="005E385E">
          <w:pPr>
            <w:pStyle w:val="EFE508D26F004A57A29DB3427101723D"/>
          </w:pPr>
          <w:r w:rsidRPr="00AC6C7E">
            <w:rPr>
              <w:lang w:bidi="es-ES"/>
            </w:rPr>
            <w:t>Experiencia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85E"/>
    <w:rsid w:val="005E385E"/>
    <w:rsid w:val="007146C4"/>
    <w:rsid w:val="00800FFA"/>
    <w:rsid w:val="0098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EEE2777E0904AE7BCB20308003D684B">
    <w:name w:val="CEEE2777E0904AE7BCB20308003D684B"/>
  </w:style>
  <w:style w:type="paragraph" w:customStyle="1" w:styleId="4C0A3B91837F447EB4C091935C9AF6A2">
    <w:name w:val="4C0A3B91837F447EB4C091935C9AF6A2"/>
  </w:style>
  <w:style w:type="paragraph" w:customStyle="1" w:styleId="EFE508D26F004A57A29DB3427101723D">
    <w:name w:val="EFE508D26F004A57A29DB3427101723D"/>
  </w:style>
  <w:style w:type="paragraph" w:customStyle="1" w:styleId="F2DC963DA5B14AE286172436EDC983FA">
    <w:name w:val="F2DC963DA5B14AE286172436EDC983FA"/>
  </w:style>
  <w:style w:type="paragraph" w:customStyle="1" w:styleId="1E148EEF78DF4692A7E3F821B761EA4F">
    <w:name w:val="1E148EEF78DF4692A7E3F821B761EA4F"/>
  </w:style>
  <w:style w:type="paragraph" w:customStyle="1" w:styleId="BCB84CEB307B4743B5A374D28E2DB984">
    <w:name w:val="BCB84CEB307B4743B5A374D28E2DB984"/>
  </w:style>
  <w:style w:type="paragraph" w:customStyle="1" w:styleId="4F6475EA225D47D69E248BED1474C875">
    <w:name w:val="4F6475EA225D47D69E248BED1474C875"/>
  </w:style>
  <w:style w:type="paragraph" w:customStyle="1" w:styleId="72625BCCEBE6419DB5872373F18CE79E">
    <w:name w:val="72625BCCEBE6419DB5872373F18CE79E"/>
  </w:style>
  <w:style w:type="paragraph" w:customStyle="1" w:styleId="8B1992922101449897C06AF3A03D1436">
    <w:name w:val="8B1992922101449897C06AF3A03D1436"/>
  </w:style>
  <w:style w:type="paragraph" w:customStyle="1" w:styleId="633B9E795B3A419B95FADADAF658BB92">
    <w:name w:val="633B9E795B3A419B95FADADAF658BB92"/>
  </w:style>
  <w:style w:type="paragraph" w:customStyle="1" w:styleId="69572AD898D04E9CA78729580BC7E89C">
    <w:name w:val="69572AD898D04E9CA78729580BC7E89C"/>
  </w:style>
  <w:style w:type="paragraph" w:customStyle="1" w:styleId="BA8A0E7E2E744EEF843D41D5E323AC64">
    <w:name w:val="BA8A0E7E2E744EEF843D41D5E323AC64"/>
  </w:style>
  <w:style w:type="paragraph" w:customStyle="1" w:styleId="99BDF9D4D721438389C28BF2967FD19D">
    <w:name w:val="99BDF9D4D721438389C28BF2967FD19D"/>
  </w:style>
  <w:style w:type="paragraph" w:customStyle="1" w:styleId="B400398BC6AC4FF79E590A7CCA21DAB7">
    <w:name w:val="B400398BC6AC4FF79E590A7CCA21DAB7"/>
  </w:style>
  <w:style w:type="paragraph" w:customStyle="1" w:styleId="87FAD3C07A3B47C38C8F7A8AD89CF8E3">
    <w:name w:val="87FAD3C07A3B47C38C8F7A8AD89CF8E3"/>
  </w:style>
  <w:style w:type="paragraph" w:customStyle="1" w:styleId="DCE038D624AE4B4CB4343317B49CBE14">
    <w:name w:val="DCE038D624AE4B4CB4343317B49CBE14"/>
  </w:style>
  <w:style w:type="paragraph" w:customStyle="1" w:styleId="B2F83BD7588C45C885C150F8B9A6D087">
    <w:name w:val="B2F83BD7588C45C885C150F8B9A6D087"/>
  </w:style>
  <w:style w:type="paragraph" w:customStyle="1" w:styleId="9FF60980CCD04AE495227A4CF05B805D">
    <w:name w:val="9FF60980CCD04AE495227A4CF05B805D"/>
  </w:style>
  <w:style w:type="paragraph" w:customStyle="1" w:styleId="F817B234D42B421BA81E05C9E1F6FC6A">
    <w:name w:val="F817B234D42B421BA81E05C9E1F6FC6A"/>
  </w:style>
  <w:style w:type="paragraph" w:customStyle="1" w:styleId="A646026B7F2547299513CD54A06E0B99">
    <w:name w:val="A646026B7F2547299513CD54A06E0B99"/>
  </w:style>
  <w:style w:type="paragraph" w:customStyle="1" w:styleId="0B351C0CDA564E8C8D63810050E240EC">
    <w:name w:val="0B351C0CDA564E8C8D63810050E240EC"/>
  </w:style>
  <w:style w:type="paragraph" w:customStyle="1" w:styleId="7223759DAFFB4BF2BE1CEE56558283CA">
    <w:name w:val="7223759DAFFB4BF2BE1CEE56558283CA"/>
  </w:style>
  <w:style w:type="paragraph" w:customStyle="1" w:styleId="DD4E1F5714CA40A98E4C8446E9540B95">
    <w:name w:val="DD4E1F5714CA40A98E4C8446E9540B95"/>
  </w:style>
  <w:style w:type="paragraph" w:customStyle="1" w:styleId="9889A097A0C1414CAEBC7EEC73D0EB6F">
    <w:name w:val="9889A097A0C1414CAEBC7EEC73D0EB6F"/>
  </w:style>
  <w:style w:type="paragraph" w:customStyle="1" w:styleId="E1AFCEF374494F07BCCFE0F5A156BE5E">
    <w:name w:val="E1AFCEF374494F07BCCFE0F5A156BE5E"/>
  </w:style>
  <w:style w:type="paragraph" w:customStyle="1" w:styleId="E6F1A883F81D472A8721FE701711CD0C">
    <w:name w:val="E6F1A883F81D472A8721FE701711CD0C"/>
  </w:style>
  <w:style w:type="paragraph" w:customStyle="1" w:styleId="EF8EBAB08BAB42948D6CFDB692C8E5FB">
    <w:name w:val="EF8EBAB08BAB42948D6CFDB692C8E5FB"/>
  </w:style>
  <w:style w:type="paragraph" w:customStyle="1" w:styleId="40DB46543C9F4C58A86ED440E8286B3C">
    <w:name w:val="40DB46543C9F4C58A86ED440E8286B3C"/>
  </w:style>
  <w:style w:type="paragraph" w:customStyle="1" w:styleId="439391CE132449D38A374B14DE8BBD59">
    <w:name w:val="439391CE132449D38A374B14DE8BBD59"/>
  </w:style>
  <w:style w:type="paragraph" w:customStyle="1" w:styleId="6BA489028ED0495AA0765492C0D98097">
    <w:name w:val="6BA489028ED0495AA0765492C0D98097"/>
  </w:style>
  <w:style w:type="paragraph" w:customStyle="1" w:styleId="23710ED1F30C4160BB7C64F0F339388E">
    <w:name w:val="23710ED1F30C4160BB7C64F0F339388E"/>
  </w:style>
  <w:style w:type="paragraph" w:customStyle="1" w:styleId="40A90B8B6087438D8770D18EE2F4DF62">
    <w:name w:val="40A90B8B6087438D8770D18EE2F4DF62"/>
  </w:style>
  <w:style w:type="paragraph" w:customStyle="1" w:styleId="18734BF9A7D7499FA51B1629778AC828">
    <w:name w:val="18734BF9A7D7499FA51B1629778AC828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052983D3193D4E1BA2F0C03E27D7A01B">
    <w:name w:val="052983D3193D4E1BA2F0C03E27D7A0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EEE2777E0904AE7BCB20308003D684B">
    <w:name w:val="CEEE2777E0904AE7BCB20308003D684B"/>
  </w:style>
  <w:style w:type="paragraph" w:customStyle="1" w:styleId="4C0A3B91837F447EB4C091935C9AF6A2">
    <w:name w:val="4C0A3B91837F447EB4C091935C9AF6A2"/>
  </w:style>
  <w:style w:type="paragraph" w:customStyle="1" w:styleId="EFE508D26F004A57A29DB3427101723D">
    <w:name w:val="EFE508D26F004A57A29DB3427101723D"/>
  </w:style>
  <w:style w:type="paragraph" w:customStyle="1" w:styleId="F2DC963DA5B14AE286172436EDC983FA">
    <w:name w:val="F2DC963DA5B14AE286172436EDC983FA"/>
  </w:style>
  <w:style w:type="paragraph" w:customStyle="1" w:styleId="1E148EEF78DF4692A7E3F821B761EA4F">
    <w:name w:val="1E148EEF78DF4692A7E3F821B761EA4F"/>
  </w:style>
  <w:style w:type="paragraph" w:customStyle="1" w:styleId="BCB84CEB307B4743B5A374D28E2DB984">
    <w:name w:val="BCB84CEB307B4743B5A374D28E2DB984"/>
  </w:style>
  <w:style w:type="paragraph" w:customStyle="1" w:styleId="4F6475EA225D47D69E248BED1474C875">
    <w:name w:val="4F6475EA225D47D69E248BED1474C875"/>
  </w:style>
  <w:style w:type="paragraph" w:customStyle="1" w:styleId="72625BCCEBE6419DB5872373F18CE79E">
    <w:name w:val="72625BCCEBE6419DB5872373F18CE79E"/>
  </w:style>
  <w:style w:type="paragraph" w:customStyle="1" w:styleId="8B1992922101449897C06AF3A03D1436">
    <w:name w:val="8B1992922101449897C06AF3A03D1436"/>
  </w:style>
  <w:style w:type="paragraph" w:customStyle="1" w:styleId="633B9E795B3A419B95FADADAF658BB92">
    <w:name w:val="633B9E795B3A419B95FADADAF658BB92"/>
  </w:style>
  <w:style w:type="paragraph" w:customStyle="1" w:styleId="69572AD898D04E9CA78729580BC7E89C">
    <w:name w:val="69572AD898D04E9CA78729580BC7E89C"/>
  </w:style>
  <w:style w:type="paragraph" w:customStyle="1" w:styleId="BA8A0E7E2E744EEF843D41D5E323AC64">
    <w:name w:val="BA8A0E7E2E744EEF843D41D5E323AC64"/>
  </w:style>
  <w:style w:type="paragraph" w:customStyle="1" w:styleId="99BDF9D4D721438389C28BF2967FD19D">
    <w:name w:val="99BDF9D4D721438389C28BF2967FD19D"/>
  </w:style>
  <w:style w:type="paragraph" w:customStyle="1" w:styleId="B400398BC6AC4FF79E590A7CCA21DAB7">
    <w:name w:val="B400398BC6AC4FF79E590A7CCA21DAB7"/>
  </w:style>
  <w:style w:type="paragraph" w:customStyle="1" w:styleId="87FAD3C07A3B47C38C8F7A8AD89CF8E3">
    <w:name w:val="87FAD3C07A3B47C38C8F7A8AD89CF8E3"/>
  </w:style>
  <w:style w:type="paragraph" w:customStyle="1" w:styleId="DCE038D624AE4B4CB4343317B49CBE14">
    <w:name w:val="DCE038D624AE4B4CB4343317B49CBE14"/>
  </w:style>
  <w:style w:type="paragraph" w:customStyle="1" w:styleId="B2F83BD7588C45C885C150F8B9A6D087">
    <w:name w:val="B2F83BD7588C45C885C150F8B9A6D087"/>
  </w:style>
  <w:style w:type="paragraph" w:customStyle="1" w:styleId="9FF60980CCD04AE495227A4CF05B805D">
    <w:name w:val="9FF60980CCD04AE495227A4CF05B805D"/>
  </w:style>
  <w:style w:type="paragraph" w:customStyle="1" w:styleId="F817B234D42B421BA81E05C9E1F6FC6A">
    <w:name w:val="F817B234D42B421BA81E05C9E1F6FC6A"/>
  </w:style>
  <w:style w:type="paragraph" w:customStyle="1" w:styleId="A646026B7F2547299513CD54A06E0B99">
    <w:name w:val="A646026B7F2547299513CD54A06E0B99"/>
  </w:style>
  <w:style w:type="paragraph" w:customStyle="1" w:styleId="0B351C0CDA564E8C8D63810050E240EC">
    <w:name w:val="0B351C0CDA564E8C8D63810050E240EC"/>
  </w:style>
  <w:style w:type="paragraph" w:customStyle="1" w:styleId="7223759DAFFB4BF2BE1CEE56558283CA">
    <w:name w:val="7223759DAFFB4BF2BE1CEE56558283CA"/>
  </w:style>
  <w:style w:type="paragraph" w:customStyle="1" w:styleId="DD4E1F5714CA40A98E4C8446E9540B95">
    <w:name w:val="DD4E1F5714CA40A98E4C8446E9540B95"/>
  </w:style>
  <w:style w:type="paragraph" w:customStyle="1" w:styleId="9889A097A0C1414CAEBC7EEC73D0EB6F">
    <w:name w:val="9889A097A0C1414CAEBC7EEC73D0EB6F"/>
  </w:style>
  <w:style w:type="paragraph" w:customStyle="1" w:styleId="E1AFCEF374494F07BCCFE0F5A156BE5E">
    <w:name w:val="E1AFCEF374494F07BCCFE0F5A156BE5E"/>
  </w:style>
  <w:style w:type="paragraph" w:customStyle="1" w:styleId="E6F1A883F81D472A8721FE701711CD0C">
    <w:name w:val="E6F1A883F81D472A8721FE701711CD0C"/>
  </w:style>
  <w:style w:type="paragraph" w:customStyle="1" w:styleId="EF8EBAB08BAB42948D6CFDB692C8E5FB">
    <w:name w:val="EF8EBAB08BAB42948D6CFDB692C8E5FB"/>
  </w:style>
  <w:style w:type="paragraph" w:customStyle="1" w:styleId="40DB46543C9F4C58A86ED440E8286B3C">
    <w:name w:val="40DB46543C9F4C58A86ED440E8286B3C"/>
  </w:style>
  <w:style w:type="paragraph" w:customStyle="1" w:styleId="439391CE132449D38A374B14DE8BBD59">
    <w:name w:val="439391CE132449D38A374B14DE8BBD59"/>
  </w:style>
  <w:style w:type="paragraph" w:customStyle="1" w:styleId="6BA489028ED0495AA0765492C0D98097">
    <w:name w:val="6BA489028ED0495AA0765492C0D98097"/>
  </w:style>
  <w:style w:type="paragraph" w:customStyle="1" w:styleId="23710ED1F30C4160BB7C64F0F339388E">
    <w:name w:val="23710ED1F30C4160BB7C64F0F339388E"/>
  </w:style>
  <w:style w:type="paragraph" w:customStyle="1" w:styleId="40A90B8B6087438D8770D18EE2F4DF62">
    <w:name w:val="40A90B8B6087438D8770D18EE2F4DF62"/>
  </w:style>
  <w:style w:type="paragraph" w:customStyle="1" w:styleId="18734BF9A7D7499FA51B1629778AC828">
    <w:name w:val="18734BF9A7D7499FA51B1629778AC828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052983D3193D4E1BA2F0C03E27D7A01B">
    <w:name w:val="052983D3193D4E1BA2F0C03E27D7A0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3</Pages>
  <Words>553</Words>
  <Characters>3046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2020-05-22T01:34:00Z</dcterms:created>
  <dcterms:modified xsi:type="dcterms:W3CDTF">2020-05-22T03:33:00Z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